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2C7" w:rsidRPr="000F6182" w:rsidRDefault="00D902C7" w:rsidP="00D902C7">
      <w:pPr>
        <w:autoSpaceDE w:val="0"/>
        <w:autoSpaceDN w:val="0"/>
        <w:spacing w:before="89"/>
        <w:rPr>
          <w:rFonts w:ascii="Garamond" w:hAnsi="Garamond"/>
          <w:color w:val="000000"/>
          <w:spacing w:val="-4"/>
          <w:sz w:val="26"/>
          <w:szCs w:val="26"/>
        </w:rPr>
      </w:pPr>
      <w:r w:rsidRPr="000F6182">
        <w:rPr>
          <w:rFonts w:ascii="Garamond" w:hAnsi="Garamond"/>
          <w:sz w:val="26"/>
          <w:szCs w:val="26"/>
        </w:rPr>
        <w:t xml:space="preserve">Employee of Facilities and Services </w:t>
      </w:r>
      <w:r w:rsidR="007C27BE" w:rsidRPr="000F6182">
        <w:rPr>
          <w:rFonts w:ascii="Garamond" w:hAnsi="Garamond"/>
          <w:sz w:val="26"/>
          <w:szCs w:val="26"/>
        </w:rPr>
        <w:t xml:space="preserve">(F&amp;S) </w:t>
      </w:r>
      <w:r w:rsidRPr="000F6182">
        <w:rPr>
          <w:rFonts w:ascii="Garamond" w:hAnsi="Garamond"/>
          <w:sz w:val="26"/>
          <w:szCs w:val="26"/>
        </w:rPr>
        <w:t xml:space="preserve">may participate </w:t>
      </w:r>
      <w:r w:rsidRPr="000F6182">
        <w:rPr>
          <w:rFonts w:ascii="Garamond" w:hAnsi="Garamond"/>
          <w:sz w:val="26"/>
          <w:szCs w:val="26"/>
        </w:rPr>
        <w:t>in inspections, assessments, investigations or us</w:t>
      </w:r>
      <w:r w:rsidRPr="000F6182">
        <w:rPr>
          <w:rFonts w:ascii="Garamond" w:hAnsi="Garamond"/>
          <w:sz w:val="26"/>
          <w:szCs w:val="26"/>
        </w:rPr>
        <w:t>e</w:t>
      </w:r>
      <w:r w:rsidRPr="000F6182">
        <w:rPr>
          <w:rFonts w:ascii="Garamond" w:hAnsi="Garamond"/>
          <w:sz w:val="26"/>
          <w:szCs w:val="26"/>
        </w:rPr>
        <w:t xml:space="preserve"> GPS data collection equipment on construction site</w:t>
      </w:r>
      <w:r w:rsidRPr="000F6182">
        <w:rPr>
          <w:rFonts w:ascii="Garamond" w:hAnsi="Garamond"/>
          <w:sz w:val="26"/>
          <w:szCs w:val="26"/>
        </w:rPr>
        <w:t>s</w:t>
      </w:r>
      <w:r w:rsidRPr="000F6182">
        <w:rPr>
          <w:rFonts w:ascii="Garamond" w:hAnsi="Garamond"/>
          <w:sz w:val="26"/>
          <w:szCs w:val="26"/>
        </w:rPr>
        <w:t>. At</w:t>
      </w:r>
      <w:r w:rsidRPr="000F6182">
        <w:rPr>
          <w:rFonts w:ascii="Garamond" w:hAnsi="Garamond"/>
          <w:spacing w:val="-4"/>
          <w:sz w:val="26"/>
          <w:szCs w:val="26"/>
        </w:rPr>
        <w:t xml:space="preserve"> a </w:t>
      </w:r>
      <w:r w:rsidRPr="000F6182">
        <w:rPr>
          <w:rFonts w:ascii="Garamond" w:hAnsi="Garamond"/>
          <w:color w:val="000000"/>
          <w:spacing w:val="-4"/>
          <w:sz w:val="26"/>
          <w:szCs w:val="26"/>
        </w:rPr>
        <w:t>minimum, these employees should wear:</w:t>
      </w:r>
    </w:p>
    <w:p w:rsidR="00D902C7" w:rsidRPr="000F6182" w:rsidRDefault="00D902C7" w:rsidP="00D902C7">
      <w:pPr>
        <w:pStyle w:val="ListParagraph"/>
        <w:numPr>
          <w:ilvl w:val="0"/>
          <w:numId w:val="1"/>
        </w:num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>Shirt with sleeves (short-sleeve is fine</w:t>
      </w:r>
      <w:r w:rsidR="007C27BE" w:rsidRPr="000F6182">
        <w:rPr>
          <w:rFonts w:ascii="Garamond" w:hAnsi="Garamond"/>
          <w:iCs/>
          <w:sz w:val="26"/>
          <w:szCs w:val="26"/>
        </w:rPr>
        <w:t xml:space="preserve">; </w:t>
      </w:r>
      <w:r w:rsidRPr="000F6182">
        <w:rPr>
          <w:rFonts w:ascii="Garamond" w:hAnsi="Garamond"/>
          <w:iCs/>
          <w:sz w:val="26"/>
          <w:szCs w:val="26"/>
        </w:rPr>
        <w:t>no sleeveless shirts or tanks)</w:t>
      </w:r>
      <w:r w:rsidR="002743B8" w:rsidRPr="000F6182">
        <w:rPr>
          <w:rFonts w:ascii="Garamond" w:hAnsi="Garamond"/>
          <w:iCs/>
          <w:sz w:val="26"/>
          <w:szCs w:val="26"/>
        </w:rPr>
        <w:t>,</w:t>
      </w:r>
    </w:p>
    <w:p w:rsidR="00D902C7" w:rsidRPr="000F6182" w:rsidRDefault="00D902C7" w:rsidP="00D902C7">
      <w:pPr>
        <w:pStyle w:val="ListParagraph"/>
        <w:numPr>
          <w:ilvl w:val="0"/>
          <w:numId w:val="1"/>
        </w:num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>Long pants</w:t>
      </w:r>
      <w:r w:rsidR="002743B8" w:rsidRPr="000F6182">
        <w:rPr>
          <w:rFonts w:ascii="Garamond" w:hAnsi="Garamond"/>
          <w:iCs/>
          <w:sz w:val="26"/>
          <w:szCs w:val="26"/>
        </w:rPr>
        <w:t>, and</w:t>
      </w:r>
    </w:p>
    <w:p w:rsidR="00D902C7" w:rsidRPr="000F6182" w:rsidRDefault="00D902C7" w:rsidP="00D902C7">
      <w:pPr>
        <w:pStyle w:val="ListParagraph"/>
        <w:numPr>
          <w:ilvl w:val="0"/>
          <w:numId w:val="1"/>
        </w:num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>Closed toe shoes</w:t>
      </w:r>
      <w:r w:rsidR="002743B8" w:rsidRPr="000F6182">
        <w:rPr>
          <w:rFonts w:ascii="Garamond" w:hAnsi="Garamond"/>
          <w:iCs/>
          <w:sz w:val="26"/>
          <w:szCs w:val="26"/>
        </w:rPr>
        <w:t>.</w:t>
      </w:r>
      <w:r w:rsidRPr="000F6182">
        <w:rPr>
          <w:rFonts w:ascii="Garamond" w:hAnsi="Garamond"/>
          <w:iCs/>
          <w:sz w:val="26"/>
          <w:szCs w:val="26"/>
        </w:rPr>
        <w:t xml:space="preserve"> </w:t>
      </w:r>
    </w:p>
    <w:p w:rsidR="00D902C7" w:rsidRPr="000F6182" w:rsidRDefault="00D902C7" w:rsidP="00D902C7">
      <w:pPr>
        <w:pStyle w:val="ListParagraph"/>
        <w:autoSpaceDE w:val="0"/>
        <w:autoSpaceDN w:val="0"/>
        <w:ind w:left="760"/>
        <w:rPr>
          <w:rFonts w:ascii="Garamond" w:hAnsi="Garamond"/>
          <w:iCs/>
          <w:sz w:val="26"/>
          <w:szCs w:val="26"/>
        </w:rPr>
      </w:pPr>
    </w:p>
    <w:p w:rsidR="00D902C7" w:rsidRPr="000F6182" w:rsidRDefault="00D902C7" w:rsidP="00D902C7">
      <w:p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 xml:space="preserve">Additional PPE </w:t>
      </w:r>
      <w:r w:rsidR="007C27BE" w:rsidRPr="000F6182">
        <w:rPr>
          <w:rFonts w:ascii="Garamond" w:hAnsi="Garamond"/>
          <w:iCs/>
          <w:sz w:val="26"/>
          <w:szCs w:val="26"/>
        </w:rPr>
        <w:t>will likely</w:t>
      </w:r>
      <w:r w:rsidRPr="000F6182">
        <w:rPr>
          <w:rFonts w:ascii="Garamond" w:hAnsi="Garamond"/>
          <w:iCs/>
          <w:sz w:val="26"/>
          <w:szCs w:val="26"/>
        </w:rPr>
        <w:t xml:space="preserve"> be required depending on the hazards associated with the specific project, such as: </w:t>
      </w:r>
    </w:p>
    <w:p w:rsidR="00D902C7" w:rsidRPr="000F6182" w:rsidRDefault="00D902C7" w:rsidP="00D902C7">
      <w:pPr>
        <w:pStyle w:val="ListParagraph"/>
        <w:numPr>
          <w:ilvl w:val="0"/>
          <w:numId w:val="1"/>
        </w:num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>Safety glasses</w:t>
      </w:r>
    </w:p>
    <w:p w:rsidR="007C27BE" w:rsidRPr="000F6182" w:rsidRDefault="00D902C7" w:rsidP="00D902C7">
      <w:pPr>
        <w:pStyle w:val="ListParagraph"/>
        <w:numPr>
          <w:ilvl w:val="1"/>
          <w:numId w:val="1"/>
        </w:num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 xml:space="preserve">Provide protection from flying objects. </w:t>
      </w:r>
    </w:p>
    <w:p w:rsidR="00D902C7" w:rsidRPr="000F6182" w:rsidRDefault="00D902C7" w:rsidP="00D902C7">
      <w:pPr>
        <w:pStyle w:val="ListParagraph"/>
        <w:numPr>
          <w:ilvl w:val="1"/>
          <w:numId w:val="1"/>
        </w:num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 xml:space="preserve">Must be stamped with ANSI Z87.1 to be considered safety glasses. </w:t>
      </w:r>
    </w:p>
    <w:p w:rsidR="00D902C7" w:rsidRPr="000F6182" w:rsidRDefault="00D902C7" w:rsidP="00D902C7">
      <w:pPr>
        <w:pStyle w:val="ListParagraph"/>
        <w:numPr>
          <w:ilvl w:val="0"/>
          <w:numId w:val="1"/>
        </w:num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 xml:space="preserve">Hard hat </w:t>
      </w:r>
    </w:p>
    <w:p w:rsidR="00D902C7" w:rsidRPr="000F6182" w:rsidRDefault="00D902C7" w:rsidP="00D902C7">
      <w:pPr>
        <w:pStyle w:val="ListParagraph"/>
        <w:numPr>
          <w:ilvl w:val="1"/>
          <w:numId w:val="1"/>
        </w:num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 xml:space="preserve">Provide protection from falling objects and reduce electrical shock hazards when near exposed electrical conductors which could contact the head.  </w:t>
      </w:r>
    </w:p>
    <w:p w:rsidR="00D902C7" w:rsidRPr="000F6182" w:rsidRDefault="00D902C7" w:rsidP="00D902C7">
      <w:pPr>
        <w:pStyle w:val="ListParagraph"/>
        <w:numPr>
          <w:ilvl w:val="0"/>
          <w:numId w:val="1"/>
        </w:num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>High visibility apparel</w:t>
      </w:r>
    </w:p>
    <w:p w:rsidR="007C27BE" w:rsidRPr="000F6182" w:rsidRDefault="00D902C7" w:rsidP="00D902C7">
      <w:pPr>
        <w:pStyle w:val="ListParagraph"/>
        <w:numPr>
          <w:ilvl w:val="1"/>
          <w:numId w:val="1"/>
        </w:num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>When working in and around vehicular traffic and construction equipment</w:t>
      </w:r>
      <w:r w:rsidR="007C27BE" w:rsidRPr="000F6182">
        <w:rPr>
          <w:rFonts w:ascii="Garamond" w:hAnsi="Garamond"/>
          <w:iCs/>
          <w:sz w:val="26"/>
          <w:szCs w:val="26"/>
        </w:rPr>
        <w:t>.</w:t>
      </w:r>
    </w:p>
    <w:p w:rsidR="007C27BE" w:rsidRPr="000F6182" w:rsidRDefault="007C27BE" w:rsidP="00D902C7">
      <w:pPr>
        <w:pStyle w:val="ListParagraph"/>
        <w:numPr>
          <w:ilvl w:val="1"/>
          <w:numId w:val="1"/>
        </w:num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>H</w:t>
      </w:r>
      <w:r w:rsidR="00D902C7" w:rsidRPr="000F6182">
        <w:rPr>
          <w:rFonts w:ascii="Garamond" w:hAnsi="Garamond"/>
          <w:iCs/>
          <w:sz w:val="26"/>
          <w:szCs w:val="26"/>
        </w:rPr>
        <w:t xml:space="preserve">igh visibility apparel allows the user to be distinguished from the surrounding environment. </w:t>
      </w:r>
    </w:p>
    <w:p w:rsidR="00D902C7" w:rsidRPr="000F6182" w:rsidRDefault="00D902C7" w:rsidP="00D902C7">
      <w:pPr>
        <w:pStyle w:val="ListParagraph"/>
        <w:numPr>
          <w:ilvl w:val="1"/>
          <w:numId w:val="1"/>
        </w:num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>ANSI Class 3 h</w:t>
      </w:r>
      <w:bookmarkStart w:id="0" w:name="_GoBack"/>
      <w:bookmarkEnd w:id="0"/>
      <w:r w:rsidRPr="000F6182">
        <w:rPr>
          <w:rFonts w:ascii="Garamond" w:hAnsi="Garamond"/>
          <w:iCs/>
          <w:sz w:val="26"/>
          <w:szCs w:val="26"/>
        </w:rPr>
        <w:t xml:space="preserve">igh visibility apparel is recommended. </w:t>
      </w:r>
    </w:p>
    <w:p w:rsidR="00D902C7" w:rsidRPr="000F6182" w:rsidRDefault="00D902C7" w:rsidP="00D902C7">
      <w:pPr>
        <w:pStyle w:val="ListParagraph"/>
        <w:numPr>
          <w:ilvl w:val="0"/>
          <w:numId w:val="1"/>
        </w:num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 xml:space="preserve">Hearing protection </w:t>
      </w:r>
    </w:p>
    <w:p w:rsidR="00D902C7" w:rsidRPr="000F6182" w:rsidRDefault="00D902C7" w:rsidP="00D902C7">
      <w:pPr>
        <w:pStyle w:val="ListParagraph"/>
        <w:numPr>
          <w:ilvl w:val="1"/>
          <w:numId w:val="1"/>
        </w:num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>As a general rule, if you are an arm’s length away and have to raise your voice to communicate</w:t>
      </w:r>
      <w:r w:rsidR="007C27BE" w:rsidRPr="000F6182">
        <w:rPr>
          <w:rFonts w:ascii="Garamond" w:hAnsi="Garamond"/>
          <w:iCs/>
          <w:sz w:val="26"/>
          <w:szCs w:val="26"/>
        </w:rPr>
        <w:t xml:space="preserve">, </w:t>
      </w:r>
      <w:r w:rsidRPr="000F6182">
        <w:rPr>
          <w:rFonts w:ascii="Garamond" w:hAnsi="Garamond"/>
          <w:iCs/>
          <w:sz w:val="26"/>
          <w:szCs w:val="26"/>
        </w:rPr>
        <w:t xml:space="preserve">you should be wearing hearing protection. </w:t>
      </w:r>
    </w:p>
    <w:p w:rsidR="00D902C7" w:rsidRPr="000F6182" w:rsidRDefault="00D902C7" w:rsidP="00D902C7">
      <w:pPr>
        <w:pStyle w:val="ListParagraph"/>
        <w:numPr>
          <w:ilvl w:val="0"/>
          <w:numId w:val="1"/>
        </w:num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>Protective footwear</w:t>
      </w:r>
    </w:p>
    <w:p w:rsidR="00D902C7" w:rsidRPr="000F6182" w:rsidRDefault="00D902C7" w:rsidP="00D902C7">
      <w:pPr>
        <w:pStyle w:val="ListParagraph"/>
        <w:numPr>
          <w:ilvl w:val="1"/>
          <w:numId w:val="1"/>
        </w:num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>Provides protection against falling or rolling objects, or objects piercing the sole.</w:t>
      </w:r>
    </w:p>
    <w:p w:rsidR="00D902C7" w:rsidRPr="000F6182" w:rsidRDefault="00D902C7" w:rsidP="00D902C7">
      <w:pPr>
        <w:pStyle w:val="ListParagraph"/>
        <w:numPr>
          <w:ilvl w:val="1"/>
          <w:numId w:val="1"/>
        </w:num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>If a job requires protective safety footwear, F &amp; S employees are eligible for partial reimbursement of ASTM/ANSI approved safety footwear.</w:t>
      </w:r>
    </w:p>
    <w:p w:rsidR="00D902C7" w:rsidRPr="000F6182" w:rsidRDefault="00D902C7" w:rsidP="00D902C7">
      <w:pPr>
        <w:autoSpaceDE w:val="0"/>
        <w:autoSpaceDN w:val="0"/>
        <w:rPr>
          <w:rFonts w:ascii="Garamond" w:hAnsi="Garamond"/>
          <w:iCs/>
          <w:sz w:val="26"/>
          <w:szCs w:val="26"/>
        </w:rPr>
      </w:pPr>
    </w:p>
    <w:p w:rsidR="00D902C7" w:rsidRPr="000F6182" w:rsidRDefault="00D902C7" w:rsidP="00D902C7">
      <w:pPr>
        <w:autoSpaceDE w:val="0"/>
        <w:autoSpaceDN w:val="0"/>
        <w:rPr>
          <w:sz w:val="26"/>
          <w:szCs w:val="26"/>
        </w:rPr>
      </w:pPr>
      <w:r w:rsidRPr="000F6182">
        <w:rPr>
          <w:rFonts w:ascii="Garamond" w:hAnsi="Garamond"/>
          <w:iCs/>
          <w:sz w:val="26"/>
          <w:szCs w:val="26"/>
        </w:rPr>
        <w:t xml:space="preserve">Safety glasses, hard hats, high visibility vests, and hearing protection can be checked out at the F &amp; S Tool Room. </w:t>
      </w:r>
      <w:r w:rsidRPr="000F6182">
        <w:rPr>
          <w:sz w:val="26"/>
          <w:szCs w:val="26"/>
        </w:rPr>
        <w:t xml:space="preserve"> </w:t>
      </w:r>
    </w:p>
    <w:p w:rsidR="00D902C7" w:rsidRPr="000F6182" w:rsidRDefault="00D902C7" w:rsidP="00D902C7">
      <w:pPr>
        <w:autoSpaceDE w:val="0"/>
        <w:autoSpaceDN w:val="0"/>
        <w:rPr>
          <w:sz w:val="26"/>
          <w:szCs w:val="26"/>
        </w:rPr>
      </w:pPr>
    </w:p>
    <w:p w:rsidR="00D902C7" w:rsidRPr="000F6182" w:rsidRDefault="00D902C7" w:rsidP="00D902C7">
      <w:pPr>
        <w:autoSpaceDE w:val="0"/>
        <w:autoSpaceDN w:val="0"/>
        <w:rPr>
          <w:rFonts w:ascii="Garamond" w:hAnsi="Garamond"/>
          <w:iCs/>
          <w:sz w:val="26"/>
          <w:szCs w:val="26"/>
        </w:rPr>
      </w:pPr>
      <w:r w:rsidRPr="000F6182">
        <w:rPr>
          <w:rFonts w:ascii="Garamond" w:hAnsi="Garamond"/>
          <w:sz w:val="26"/>
          <w:szCs w:val="26"/>
        </w:rPr>
        <w:t xml:space="preserve">The </w:t>
      </w:r>
      <w:r w:rsidR="0014784E" w:rsidRPr="000F6182">
        <w:rPr>
          <w:rFonts w:ascii="Garamond" w:hAnsi="Garamond"/>
          <w:sz w:val="26"/>
          <w:szCs w:val="26"/>
        </w:rPr>
        <w:t xml:space="preserve">jobsite </w:t>
      </w:r>
      <w:r w:rsidRPr="000F6182">
        <w:rPr>
          <w:rFonts w:ascii="Garamond" w:hAnsi="Garamond"/>
          <w:sz w:val="26"/>
          <w:szCs w:val="26"/>
        </w:rPr>
        <w:t>coordinating contractor has the latitude to specify additional PPE.</w:t>
      </w:r>
    </w:p>
    <w:p w:rsidR="00980DC3" w:rsidRPr="00943A58" w:rsidRDefault="00980DC3" w:rsidP="003F6328">
      <w:pPr>
        <w:rPr>
          <w:rFonts w:ascii="Garamond" w:hAnsi="Garamond"/>
          <w:szCs w:val="32"/>
        </w:rPr>
      </w:pPr>
    </w:p>
    <w:sectPr w:rsidR="00980DC3" w:rsidRPr="00943A58" w:rsidSect="00980DC3">
      <w:headerReference w:type="default" r:id="rId8"/>
      <w:footerReference w:type="default" r:id="rId9"/>
      <w:pgSz w:w="12240" w:h="15840"/>
      <w:pgMar w:top="2970" w:right="1440" w:bottom="720" w:left="1440" w:header="720" w:footer="52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2C7" w:rsidRDefault="00D902C7">
      <w:r>
        <w:separator/>
      </w:r>
    </w:p>
  </w:endnote>
  <w:endnote w:type="continuationSeparator" w:id="0">
    <w:p w:rsidR="00D902C7" w:rsidRDefault="00D90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40" w:type="dxa"/>
      <w:tblInd w:w="-252" w:type="dxa"/>
      <w:tblBorders>
        <w:top w:val="single" w:sz="12" w:space="0" w:color="FF6600"/>
      </w:tblBorders>
      <w:tblLayout w:type="fixed"/>
      <w:tblLook w:val="0000" w:firstRow="0" w:lastRow="0" w:firstColumn="0" w:lastColumn="0" w:noHBand="0" w:noVBand="0"/>
    </w:tblPr>
    <w:tblGrid>
      <w:gridCol w:w="2700"/>
      <w:gridCol w:w="4950"/>
      <w:gridCol w:w="2790"/>
    </w:tblGrid>
    <w:tr w:rsidR="00980DC3" w:rsidRPr="00980DC3" w:rsidTr="00D841CD">
      <w:trPr>
        <w:trHeight w:val="432"/>
      </w:trPr>
      <w:tc>
        <w:tcPr>
          <w:tcW w:w="2700" w:type="dxa"/>
        </w:tcPr>
        <w:p w:rsidR="00980DC3" w:rsidRPr="00980DC3" w:rsidRDefault="00A74287" w:rsidP="00576825">
          <w:pPr>
            <w:pStyle w:val="Footer"/>
            <w:rPr>
              <w:rFonts w:ascii="Garamond" w:hAnsi="Garamond" w:cs="Arial"/>
              <w:sz w:val="16"/>
            </w:rPr>
          </w:pPr>
          <w:r>
            <w:rPr>
              <w:rFonts w:ascii="Garamond" w:hAnsi="Garamond" w:cs="Arial"/>
              <w:noProof/>
              <w:sz w:val="16"/>
            </w:rPr>
            <mc:AlternateContent>
              <mc:Choice Requires="wpg">
                <w:drawing>
                  <wp:anchor distT="0" distB="0" distL="114300" distR="114300" simplePos="0" relativeHeight="251657728" behindDoc="0" locked="0" layoutInCell="1" allowOverlap="1" wp14:anchorId="4ADFFD09" wp14:editId="0DFB2C99">
                    <wp:simplePos x="0" y="0"/>
                    <wp:positionH relativeFrom="column">
                      <wp:posOffset>-56515</wp:posOffset>
                    </wp:positionH>
                    <wp:positionV relativeFrom="paragraph">
                      <wp:posOffset>214630</wp:posOffset>
                    </wp:positionV>
                    <wp:extent cx="6630670" cy="228600"/>
                    <wp:effectExtent l="2540" t="0" r="0" b="2540"/>
                    <wp:wrapNone/>
                    <wp:docPr id="1" name="Group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630670" cy="228600"/>
                              <a:chOff x="0" y="4176"/>
                              <a:chExt cx="5760" cy="173"/>
                            </a:xfrm>
                          </wpg:grpSpPr>
                          <wps:wsp>
                            <wps:cNvPr id="2" name="Rectangle 6"/>
                            <wps:cNvSpPr>
                              <a:spLocks noChangeArrowheads="1"/>
                            </wps:cNvSpPr>
                            <wps:spPr bwMode="gray">
                              <a:xfrm>
                                <a:off x="0" y="4176"/>
                                <a:ext cx="5760" cy="1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A4829C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80DC3" w:rsidRDefault="00980DC3" w:rsidP="00980DC3">
                                  <w:pPr>
                                    <w:jc w:val="center"/>
                                    <w:rPr>
                                      <w:color w:val="5F5F5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980DC3" w:rsidRDefault="00980DC3" w:rsidP="00980DC3">
                                  <w:pPr>
                                    <w:rPr>
                                      <w:rFonts w:ascii="Franklin Gothic Book" w:hAnsi="Franklin Gothic Book"/>
                                      <w:color w:val="000066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176"/>
                                <a:ext cx="5760" cy="1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80DC3" w:rsidRPr="00980DC3" w:rsidRDefault="00980DC3" w:rsidP="00980DC3">
                                  <w:pPr>
                                    <w:rPr>
                                      <w:rFonts w:ascii="Garamond" w:hAnsi="Garamond"/>
                                      <w:b/>
                                      <w:bCs/>
                                      <w:color w:val="5F5F5F"/>
                                      <w:sz w:val="16"/>
                                      <w:szCs w:val="16"/>
                                    </w:rPr>
                                  </w:pPr>
                                  <w:r w:rsidRPr="00980DC3">
                                    <w:rPr>
                                      <w:rFonts w:ascii="Garamond" w:hAnsi="Garamond"/>
                                      <w:b/>
                                      <w:bCs/>
                                      <w:color w:val="5F5F5F"/>
                                      <w:sz w:val="16"/>
                                      <w:szCs w:val="16"/>
                                    </w:rPr>
                                    <w:t>University of Illinois</w:t>
                                  </w:r>
                                  <w:r w:rsidR="00D841CD">
                                    <w:rPr>
                                      <w:rFonts w:ascii="Garamond" w:hAnsi="Garamond"/>
                                      <w:b/>
                                      <w:bCs/>
                                      <w:color w:val="5F5F5F"/>
                                      <w:sz w:val="16"/>
                                      <w:szCs w:val="16"/>
                                    </w:rPr>
                                    <w:t xml:space="preserve"> at Urbana-Champaign                            </w:t>
                                  </w:r>
                                  <w:r w:rsidR="00A74287" w:rsidRPr="00A74287">
                                    <w:rPr>
                                      <w:rFonts w:ascii="Garamond" w:hAnsi="Garamond"/>
                                      <w:b/>
                                      <w:bCs/>
                                      <w:color w:val="5F5F5F"/>
                                      <w:sz w:val="16"/>
                                      <w:szCs w:val="16"/>
                                    </w:rPr>
                                    <w:t>http://www.fs.illinois.edu/services/safety-and-compliance</w:t>
                                  </w:r>
                                  <w:r w:rsidR="00D841CD">
                                    <w:rPr>
                                      <w:rFonts w:ascii="Garamond" w:hAnsi="Garamond"/>
                                      <w:b/>
                                      <w:bCs/>
                                      <w:color w:val="5F5F5F"/>
                                      <w:sz w:val="16"/>
                                      <w:szCs w:val="16"/>
                                    </w:rPr>
                                    <w:tab/>
                                    <w:t xml:space="preserve">                </w:t>
                                  </w:r>
                                  <w:r w:rsidRPr="00980DC3">
                                    <w:rPr>
                                      <w:rFonts w:ascii="Garamond" w:hAnsi="Garamond"/>
                                      <w:b/>
                                      <w:bCs/>
                                      <w:color w:val="5F5F5F"/>
                                      <w:sz w:val="16"/>
                                      <w:szCs w:val="16"/>
                                    </w:rPr>
                                    <w:t>217-265-9828</w:t>
                                  </w:r>
                                </w:p>
                                <w:p w:rsidR="00980DC3" w:rsidRPr="00855B7A" w:rsidRDefault="00980DC3" w:rsidP="00980DC3">
                                  <w:pPr>
                                    <w:rPr>
                                      <w:rFonts w:ascii="Franklin Gothic Book" w:hAnsi="Franklin Gothic Book"/>
                                      <w:color w:val="000066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5" o:spid="_x0000_s1027" style="position:absolute;margin-left:-4.45pt;margin-top:16.9pt;width:522.1pt;height:18pt;z-index:251657728" coordorigin=",4176" coordsize="5760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">
                    <v:rect id="Rectangle 6" o:spid="_x0000_s1028" style="position:absolute;top:4176;width:5760;height:144;visibility:visible;mso-wrap-style:squar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qLMQA&#10;AADaAAAADwAAAGRycy9kb3ducmV2LnhtbESPQWvCQBSE74X+h+UJvdWNoaQSXUMrLSgiWFs8P7PP&#10;JDT7NmbXGP31rlDocZiZb5hp1ptadNS6yrKC0TACQZxbXXGh4Of783kMwnlkjbVlUnAhB9ns8WGK&#10;qbZn/qJu6wsRIOxSVFB636RSurwkg25oG+LgHWxr0AfZFlK3eA5wU8s4ihJpsOKwUGJD85Ly3+3J&#10;KOh2x/3qY/PqLvQyjq6YrJP3pVfqadC/TUB46v1/+K+90ApiuF8JN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aizEAAAA2gAAAA8AAAAAAAAAAAAAAAAAmAIAAGRycy9k&#10;b3ducmV2LnhtbFBLBQYAAAAABAAEAPUAAACJAwAAAAA=&#10;" fillcolor="silver" stroked="f" strokecolor="#a4829c" strokeweight="1pt">
                      <v:textbox>
                        <w:txbxContent>
                          <w:p w:rsidR="00980DC3" w:rsidRDefault="00980DC3" w:rsidP="00980DC3">
                            <w:pPr>
                              <w:jc w:val="center"/>
                              <w:rPr>
                                <w:color w:val="5F5F5F"/>
                                <w:sz w:val="32"/>
                                <w:szCs w:val="32"/>
                              </w:rPr>
                            </w:pPr>
                          </w:p>
                          <w:p w:rsidR="00980DC3" w:rsidRDefault="00980DC3" w:rsidP="00980DC3">
                            <w:pPr>
                              <w:rPr>
                                <w:rFonts w:ascii="Franklin Gothic Book" w:hAnsi="Franklin Gothic Book"/>
                                <w:color w:val="00006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9" type="#_x0000_t202" style="position:absolute;top:4176;width:5760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E/sYA&#10;AADaAAAADwAAAGRycy9kb3ducmV2LnhtbESPW2vCQBSE3wX/w3IE33TjhSLRVVRaFB+K9YI+nmZP&#10;k2D2bMhuNc2v7xYKPg4z8w0zW9SmEHeqXG5ZwaAfgSBOrM45VXA6vvUmIJxH1lhYJgU/5GAxb7dm&#10;GGv74A+6H3wqAoRdjAoy78tYSpdkZND1bUkcvC9bGfRBVqnUFT4C3BRyGEUv0mDOYSHDktYZJbfD&#10;t1Gw3b+uaLdpmmb8fjlPPq+njV/flOp26uUUhKfaP8P/7a1WMIK/K+EG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vE/sYAAADaAAAADwAAAAAAAAAAAAAAAACYAgAAZHJz&#10;L2Rvd25yZXYueG1sUEsFBgAAAAAEAAQA9QAAAIsDAAAAAA==&#10;" filled="f" fillcolor="#bbe0e3" stroked="f">
                      <v:textbox>
                        <w:txbxContent>
                          <w:p w:rsidR="00980DC3" w:rsidRPr="00980DC3" w:rsidRDefault="00980DC3" w:rsidP="00980DC3">
                            <w:pPr>
                              <w:rPr>
                                <w:rFonts w:ascii="Garamond" w:hAnsi="Garamond"/>
                                <w:b/>
                                <w:bCs/>
                                <w:color w:val="5F5F5F"/>
                                <w:sz w:val="16"/>
                                <w:szCs w:val="16"/>
                              </w:rPr>
                            </w:pPr>
                            <w:r w:rsidRPr="00980DC3">
                              <w:rPr>
                                <w:rFonts w:ascii="Garamond" w:hAnsi="Garamond"/>
                                <w:b/>
                                <w:bCs/>
                                <w:color w:val="5F5F5F"/>
                                <w:sz w:val="16"/>
                                <w:szCs w:val="16"/>
                              </w:rPr>
                              <w:t>University of Illinois</w:t>
                            </w:r>
                            <w:r w:rsidR="00D841CD">
                              <w:rPr>
                                <w:rFonts w:ascii="Garamond" w:hAnsi="Garamond"/>
                                <w:b/>
                                <w:bCs/>
                                <w:color w:val="5F5F5F"/>
                                <w:sz w:val="16"/>
                                <w:szCs w:val="16"/>
                              </w:rPr>
                              <w:t xml:space="preserve"> at Urbana-Champaign                            </w:t>
                            </w:r>
                            <w:r w:rsidR="00A74287" w:rsidRPr="00A74287">
                              <w:rPr>
                                <w:rFonts w:ascii="Garamond" w:hAnsi="Garamond"/>
                                <w:b/>
                                <w:bCs/>
                                <w:color w:val="5F5F5F"/>
                                <w:sz w:val="16"/>
                                <w:szCs w:val="16"/>
                              </w:rPr>
                              <w:t>http://www.fs.illinois.edu/services/safety-and-compliance</w:t>
                            </w:r>
                            <w:r w:rsidR="00D841CD">
                              <w:rPr>
                                <w:rFonts w:ascii="Garamond" w:hAnsi="Garamond"/>
                                <w:b/>
                                <w:bCs/>
                                <w:color w:val="5F5F5F"/>
                                <w:sz w:val="16"/>
                                <w:szCs w:val="16"/>
                              </w:rPr>
                              <w:tab/>
                              <w:t xml:space="preserve">                </w:t>
                            </w:r>
                            <w:r w:rsidRPr="00980DC3">
                              <w:rPr>
                                <w:rFonts w:ascii="Garamond" w:hAnsi="Garamond"/>
                                <w:b/>
                                <w:bCs/>
                                <w:color w:val="5F5F5F"/>
                                <w:sz w:val="16"/>
                                <w:szCs w:val="16"/>
                              </w:rPr>
                              <w:t>217-265-9828</w:t>
                            </w:r>
                          </w:p>
                          <w:p w:rsidR="00980DC3" w:rsidRPr="00855B7A" w:rsidRDefault="00980DC3" w:rsidP="00980DC3">
                            <w:pPr>
                              <w:rPr>
                                <w:rFonts w:ascii="Franklin Gothic Book" w:hAnsi="Franklin Gothic Book"/>
                                <w:color w:val="00006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980DC3" w:rsidRPr="00980DC3">
            <w:rPr>
              <w:rFonts w:ascii="Garamond" w:hAnsi="Garamond" w:cs="Arial"/>
              <w:sz w:val="16"/>
            </w:rPr>
            <w:t xml:space="preserve"> Last updated by: </w:t>
          </w:r>
          <w:r w:rsidR="002770C9">
            <w:rPr>
              <w:rFonts w:ascii="Garamond" w:hAnsi="Garamond" w:cs="Arial"/>
              <w:sz w:val="16"/>
            </w:rPr>
            <w:t xml:space="preserve"> </w:t>
          </w:r>
          <w:proofErr w:type="spellStart"/>
          <w:r w:rsidR="002770C9">
            <w:rPr>
              <w:rFonts w:ascii="Garamond" w:hAnsi="Garamond" w:cs="Arial"/>
              <w:sz w:val="16"/>
            </w:rPr>
            <w:t>DGillon</w:t>
          </w:r>
          <w:proofErr w:type="spellEnd"/>
        </w:p>
      </w:tc>
      <w:tc>
        <w:tcPr>
          <w:tcW w:w="4950" w:type="dxa"/>
        </w:tcPr>
        <w:p w:rsidR="00980DC3" w:rsidRPr="00980DC3" w:rsidRDefault="00980DC3" w:rsidP="00980DC3">
          <w:pPr>
            <w:pStyle w:val="Footer"/>
            <w:jc w:val="center"/>
            <w:rPr>
              <w:rFonts w:ascii="Garamond" w:hAnsi="Garamond" w:cs="Arial"/>
              <w:sz w:val="16"/>
            </w:rPr>
          </w:pPr>
          <w:r w:rsidRPr="00980DC3">
            <w:rPr>
              <w:rStyle w:val="PageNumber"/>
              <w:rFonts w:ascii="Garamond" w:hAnsi="Garamond" w:cs="Arial"/>
              <w:sz w:val="16"/>
            </w:rPr>
            <w:t xml:space="preserve">Page </w:t>
          </w:r>
          <w:r w:rsidR="008052A3" w:rsidRPr="00980DC3">
            <w:rPr>
              <w:rStyle w:val="PageNumber"/>
              <w:rFonts w:ascii="Garamond" w:hAnsi="Garamond" w:cs="Arial"/>
              <w:sz w:val="16"/>
            </w:rPr>
            <w:fldChar w:fldCharType="begin"/>
          </w:r>
          <w:r w:rsidRPr="00980DC3">
            <w:rPr>
              <w:rStyle w:val="PageNumber"/>
              <w:rFonts w:ascii="Garamond" w:hAnsi="Garamond" w:cs="Arial"/>
              <w:sz w:val="16"/>
            </w:rPr>
            <w:instrText xml:space="preserve"> PAGE </w:instrText>
          </w:r>
          <w:r w:rsidR="008052A3" w:rsidRPr="00980DC3">
            <w:rPr>
              <w:rStyle w:val="PageNumber"/>
              <w:rFonts w:ascii="Garamond" w:hAnsi="Garamond" w:cs="Arial"/>
              <w:sz w:val="16"/>
            </w:rPr>
            <w:fldChar w:fldCharType="separate"/>
          </w:r>
          <w:r w:rsidR="002770C9">
            <w:rPr>
              <w:rStyle w:val="PageNumber"/>
              <w:rFonts w:ascii="Garamond" w:hAnsi="Garamond" w:cs="Arial"/>
              <w:noProof/>
              <w:sz w:val="16"/>
            </w:rPr>
            <w:t>1</w:t>
          </w:r>
          <w:r w:rsidR="008052A3" w:rsidRPr="00980DC3">
            <w:rPr>
              <w:rStyle w:val="PageNumber"/>
              <w:rFonts w:ascii="Garamond" w:hAnsi="Garamond" w:cs="Arial"/>
              <w:sz w:val="16"/>
            </w:rPr>
            <w:fldChar w:fldCharType="end"/>
          </w:r>
          <w:r w:rsidRPr="00980DC3">
            <w:rPr>
              <w:rStyle w:val="PageNumber"/>
              <w:rFonts w:ascii="Garamond" w:hAnsi="Garamond" w:cs="Arial"/>
              <w:sz w:val="16"/>
            </w:rPr>
            <w:t xml:space="preserve"> of </w:t>
          </w:r>
          <w:r w:rsidR="008052A3" w:rsidRPr="00980DC3">
            <w:rPr>
              <w:rStyle w:val="PageNumber"/>
              <w:rFonts w:ascii="Garamond" w:hAnsi="Garamond" w:cs="Arial"/>
              <w:sz w:val="16"/>
            </w:rPr>
            <w:fldChar w:fldCharType="begin"/>
          </w:r>
          <w:r w:rsidRPr="00980DC3">
            <w:rPr>
              <w:rStyle w:val="PageNumber"/>
              <w:rFonts w:ascii="Garamond" w:hAnsi="Garamond" w:cs="Arial"/>
              <w:sz w:val="16"/>
            </w:rPr>
            <w:instrText xml:space="preserve"> NUMPAGES </w:instrText>
          </w:r>
          <w:r w:rsidR="008052A3" w:rsidRPr="00980DC3">
            <w:rPr>
              <w:rStyle w:val="PageNumber"/>
              <w:rFonts w:ascii="Garamond" w:hAnsi="Garamond" w:cs="Arial"/>
              <w:sz w:val="16"/>
            </w:rPr>
            <w:fldChar w:fldCharType="separate"/>
          </w:r>
          <w:r w:rsidR="002770C9">
            <w:rPr>
              <w:rStyle w:val="PageNumber"/>
              <w:rFonts w:ascii="Garamond" w:hAnsi="Garamond" w:cs="Arial"/>
              <w:noProof/>
              <w:sz w:val="16"/>
            </w:rPr>
            <w:t>1</w:t>
          </w:r>
          <w:r w:rsidR="008052A3" w:rsidRPr="00980DC3">
            <w:rPr>
              <w:rStyle w:val="PageNumber"/>
              <w:rFonts w:ascii="Garamond" w:hAnsi="Garamond" w:cs="Arial"/>
              <w:sz w:val="16"/>
            </w:rPr>
            <w:fldChar w:fldCharType="end"/>
          </w:r>
        </w:p>
      </w:tc>
      <w:tc>
        <w:tcPr>
          <w:tcW w:w="2790" w:type="dxa"/>
        </w:tcPr>
        <w:p w:rsidR="00980DC3" w:rsidRPr="00980DC3" w:rsidRDefault="00980DC3" w:rsidP="002770C9">
          <w:pPr>
            <w:pStyle w:val="Footer"/>
            <w:jc w:val="center"/>
            <w:rPr>
              <w:rFonts w:ascii="Garamond" w:hAnsi="Garamond" w:cs="Arial"/>
              <w:sz w:val="16"/>
            </w:rPr>
          </w:pPr>
          <w:r w:rsidRPr="00980DC3">
            <w:rPr>
              <w:rFonts w:ascii="Garamond" w:hAnsi="Garamond" w:cs="Arial"/>
              <w:sz w:val="16"/>
            </w:rPr>
            <w:t xml:space="preserve">Last Updated:  </w:t>
          </w:r>
          <w:r w:rsidR="002770C9">
            <w:rPr>
              <w:rFonts w:ascii="Garamond" w:hAnsi="Garamond" w:cs="Arial"/>
              <w:sz w:val="16"/>
            </w:rPr>
            <w:t>Aug 2014</w:t>
          </w:r>
        </w:p>
      </w:tc>
    </w:tr>
  </w:tbl>
  <w:p w:rsidR="00980DC3" w:rsidRDefault="00980D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2C7" w:rsidRDefault="00D902C7">
      <w:r>
        <w:separator/>
      </w:r>
    </w:p>
  </w:footnote>
  <w:footnote w:type="continuationSeparator" w:id="0">
    <w:p w:rsidR="00D902C7" w:rsidRDefault="00D902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9A6" w:rsidRDefault="00D902C7">
    <w:pPr>
      <w:pStyle w:val="Header"/>
    </w:pPr>
    <w:r>
      <w:rPr>
        <w:noProof/>
      </w:rPr>
      <mc:AlternateContent>
        <mc:Choice Requires="wps">
          <w:drawing>
            <wp:anchor distT="36576" distB="36576" distL="36576" distR="36576" simplePos="0" relativeHeight="251656704" behindDoc="0" locked="0" layoutInCell="1" allowOverlap="1" wp14:anchorId="3EDB6C97" wp14:editId="02E1AAEF">
              <wp:simplePos x="0" y="0"/>
              <wp:positionH relativeFrom="column">
                <wp:posOffset>1836420</wp:posOffset>
              </wp:positionH>
              <wp:positionV relativeFrom="paragraph">
                <wp:posOffset>486741</wp:posOffset>
              </wp:positionV>
              <wp:extent cx="4038600" cy="755015"/>
              <wp:effectExtent l="0" t="0" r="0" b="698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4038600" cy="755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66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6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902C7" w:rsidRPr="002743B8" w:rsidRDefault="00D902C7" w:rsidP="00D902C7">
                          <w:pPr>
                            <w:autoSpaceDE w:val="0"/>
                            <w:autoSpaceDN w:val="0"/>
                            <w:ind w:left="40"/>
                            <w:jc w:val="center"/>
                            <w:rPr>
                              <w:rFonts w:ascii="Garamond" w:hAnsi="Garamond"/>
                              <w:b/>
                              <w:bCs/>
                              <w:color w:val="000066"/>
                              <w:spacing w:val="-7"/>
                              <w:sz w:val="30"/>
                              <w:szCs w:val="30"/>
                            </w:rPr>
                          </w:pPr>
                          <w:r w:rsidRPr="002743B8">
                            <w:rPr>
                              <w:rFonts w:ascii="Garamond" w:hAnsi="Garamond"/>
                              <w:b/>
                              <w:bCs/>
                              <w:color w:val="000066"/>
                              <w:spacing w:val="-7"/>
                              <w:sz w:val="30"/>
                              <w:szCs w:val="30"/>
                            </w:rPr>
                            <w:t>Personal Protective Equipment</w:t>
                          </w:r>
                          <w:r w:rsidRPr="002743B8">
                            <w:rPr>
                              <w:rFonts w:ascii="Garamond" w:hAnsi="Garamond"/>
                              <w:b/>
                              <w:bCs/>
                              <w:color w:val="000066"/>
                              <w:spacing w:val="-7"/>
                              <w:sz w:val="30"/>
                              <w:szCs w:val="30"/>
                            </w:rPr>
                            <w:t xml:space="preserve">:  </w:t>
                          </w:r>
                        </w:p>
                        <w:p w:rsidR="00D902C7" w:rsidRPr="002743B8" w:rsidRDefault="00D902C7" w:rsidP="00D902C7">
                          <w:pPr>
                            <w:autoSpaceDE w:val="0"/>
                            <w:autoSpaceDN w:val="0"/>
                            <w:ind w:left="40"/>
                            <w:jc w:val="center"/>
                            <w:rPr>
                              <w:rFonts w:ascii="Garamond" w:hAnsi="Garamond"/>
                              <w:b/>
                              <w:bCs/>
                              <w:color w:val="000066"/>
                              <w:spacing w:val="-7"/>
                              <w:sz w:val="30"/>
                              <w:szCs w:val="30"/>
                            </w:rPr>
                          </w:pPr>
                          <w:r w:rsidRPr="002743B8">
                            <w:rPr>
                              <w:rFonts w:ascii="Garamond" w:hAnsi="Garamond"/>
                              <w:b/>
                              <w:bCs/>
                              <w:color w:val="000066"/>
                              <w:spacing w:val="-7"/>
                              <w:sz w:val="30"/>
                              <w:szCs w:val="30"/>
                            </w:rPr>
                            <w:t>Required to Visit a Jobsite</w:t>
                          </w:r>
                        </w:p>
                        <w:p w:rsidR="007F69A6" w:rsidRPr="00D902C7" w:rsidRDefault="0046654F" w:rsidP="00D902C7">
                          <w:pPr>
                            <w:jc w:val="center"/>
                            <w:rPr>
                              <w:rFonts w:ascii="Garamond" w:hAnsi="Garamond" w:cs="Arial"/>
                              <w:b/>
                              <w:color w:val="000000"/>
                              <w:sz w:val="28"/>
                              <w:szCs w:val="28"/>
                            </w:rPr>
                          </w:pPr>
                          <w:r w:rsidRPr="002743B8">
                            <w:rPr>
                              <w:rFonts w:ascii="Garamond" w:hAnsi="Garamond"/>
                              <w:b/>
                              <w:color w:val="000066"/>
                              <w:sz w:val="30"/>
                              <w:szCs w:val="30"/>
                            </w:rPr>
                            <w:t>Fact Sheet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4.6pt;margin-top:38.35pt;width:318pt;height:59.4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" filled="f" fillcolor="#006" stroked="f" strokecolor="#006" strokeweight="0" insetpen="t">
              <o:lock v:ext="edit" shapetype="t"/>
              <v:textbox inset="2.85pt,2.85pt,2.85pt,2.85pt">
                <w:txbxContent>
                  <w:p w:rsidR="00D902C7" w:rsidRPr="002743B8" w:rsidRDefault="00D902C7" w:rsidP="00D902C7">
                    <w:pPr>
                      <w:autoSpaceDE w:val="0"/>
                      <w:autoSpaceDN w:val="0"/>
                      <w:ind w:left="40"/>
                      <w:jc w:val="center"/>
                      <w:rPr>
                        <w:rFonts w:ascii="Garamond" w:hAnsi="Garamond"/>
                        <w:b/>
                        <w:bCs/>
                        <w:color w:val="000066"/>
                        <w:spacing w:val="-7"/>
                        <w:sz w:val="30"/>
                        <w:szCs w:val="30"/>
                      </w:rPr>
                    </w:pPr>
                    <w:r w:rsidRPr="002743B8">
                      <w:rPr>
                        <w:rFonts w:ascii="Garamond" w:hAnsi="Garamond"/>
                        <w:b/>
                        <w:bCs/>
                        <w:color w:val="000066"/>
                        <w:spacing w:val="-7"/>
                        <w:sz w:val="30"/>
                        <w:szCs w:val="30"/>
                      </w:rPr>
                      <w:t>Personal Protective Equipment</w:t>
                    </w:r>
                    <w:r w:rsidRPr="002743B8">
                      <w:rPr>
                        <w:rFonts w:ascii="Garamond" w:hAnsi="Garamond"/>
                        <w:b/>
                        <w:bCs/>
                        <w:color w:val="000066"/>
                        <w:spacing w:val="-7"/>
                        <w:sz w:val="30"/>
                        <w:szCs w:val="30"/>
                      </w:rPr>
                      <w:t xml:space="preserve">:  </w:t>
                    </w:r>
                  </w:p>
                  <w:p w:rsidR="00D902C7" w:rsidRPr="002743B8" w:rsidRDefault="00D902C7" w:rsidP="00D902C7">
                    <w:pPr>
                      <w:autoSpaceDE w:val="0"/>
                      <w:autoSpaceDN w:val="0"/>
                      <w:ind w:left="40"/>
                      <w:jc w:val="center"/>
                      <w:rPr>
                        <w:rFonts w:ascii="Garamond" w:hAnsi="Garamond"/>
                        <w:b/>
                        <w:bCs/>
                        <w:color w:val="000066"/>
                        <w:spacing w:val="-7"/>
                        <w:sz w:val="30"/>
                        <w:szCs w:val="30"/>
                      </w:rPr>
                    </w:pPr>
                    <w:r w:rsidRPr="002743B8">
                      <w:rPr>
                        <w:rFonts w:ascii="Garamond" w:hAnsi="Garamond"/>
                        <w:b/>
                        <w:bCs/>
                        <w:color w:val="000066"/>
                        <w:spacing w:val="-7"/>
                        <w:sz w:val="30"/>
                        <w:szCs w:val="30"/>
                      </w:rPr>
                      <w:t>Required to Visit a Jobsite</w:t>
                    </w:r>
                  </w:p>
                  <w:p w:rsidR="007F69A6" w:rsidRPr="00D902C7" w:rsidRDefault="0046654F" w:rsidP="00D902C7">
                    <w:pPr>
                      <w:jc w:val="center"/>
                      <w:rPr>
                        <w:rFonts w:ascii="Garamond" w:hAnsi="Garamond" w:cs="Arial"/>
                        <w:b/>
                        <w:color w:val="000000"/>
                        <w:sz w:val="28"/>
                        <w:szCs w:val="28"/>
                      </w:rPr>
                    </w:pPr>
                    <w:r w:rsidRPr="002743B8">
                      <w:rPr>
                        <w:rFonts w:ascii="Garamond" w:hAnsi="Garamond"/>
                        <w:b/>
                        <w:color w:val="000066"/>
                        <w:sz w:val="30"/>
                        <w:szCs w:val="30"/>
                      </w:rPr>
                      <w:t>Fact Sheet</w:t>
                    </w:r>
                  </w:p>
                </w:txbxContent>
              </v:textbox>
            </v:shape>
          </w:pict>
        </mc:Fallback>
      </mc:AlternateContent>
    </w:r>
    <w:r w:rsidR="00A74287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71DBE771" wp14:editId="1C4ACF17">
              <wp:simplePos x="0" y="0"/>
              <wp:positionH relativeFrom="column">
                <wp:posOffset>318135</wp:posOffset>
              </wp:positionH>
              <wp:positionV relativeFrom="paragraph">
                <wp:posOffset>0</wp:posOffset>
              </wp:positionV>
              <wp:extent cx="5638800" cy="497840"/>
              <wp:effectExtent l="3810" t="0" r="0" b="0"/>
              <wp:wrapNone/>
              <wp:docPr id="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38800" cy="497840"/>
                        <a:chOff x="1941" y="720"/>
                        <a:chExt cx="8880" cy="784"/>
                      </a:xfrm>
                    </wpg:grpSpPr>
                    <wpg:grpSp>
                      <wpg:cNvPr id="7" name="Group 15"/>
                      <wpg:cNvGrpSpPr>
                        <a:grpSpLocks/>
                      </wpg:cNvGrpSpPr>
                      <wpg:grpSpPr bwMode="auto">
                        <a:xfrm>
                          <a:off x="1941" y="720"/>
                          <a:ext cx="8880" cy="784"/>
                          <a:chOff x="1941" y="720"/>
                          <a:chExt cx="8880" cy="784"/>
                        </a:xfrm>
                      </wpg:grpSpPr>
                      <pic:pic xmlns:pic="http://schemas.openxmlformats.org/drawingml/2006/picture">
                        <pic:nvPicPr>
                          <pic:cNvPr id="8" name="Picture 10" descr="fs_safetycompliance_i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10" t="30833" r="28239" b="2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1" y="720"/>
                            <a:ext cx="4200" cy="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720"/>
                            <a:ext cx="4680" cy="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Picture 12" descr="fs_safetycompliance_imar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168" t="30833" r="3433" b="4677"/>
                        <a:stretch>
                          <a:fillRect/>
                        </a:stretch>
                      </pic:blipFill>
                      <pic:spPr bwMode="auto">
                        <a:xfrm>
                          <a:off x="10221" y="784"/>
                          <a:ext cx="480" cy="7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25.05pt;margin-top:0;width:444pt;height:39.2pt;z-index:251658752" coordorigin="1941,720" coordsize="8880,7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AR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aAAAAABSZ2h0bG9uZwAA&#10;DOQ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GOEJJTQQM&#10;AAAAAASQAAAAAQAAAKAAAAARAAAB4AAAH+AAAAR0ABgAAf/Y/+AAEEpGSUYAAQIAAEgASAAA/+0A&#10;DEFkb2JlX0NNAAL/7gAOQWRvYmUAZIAAAAAB/9sAhAAMCAgICQgMCQkMEQsKCxEVDwwMDxUYExMV&#10;ExMYEQwMDAwMDBEMDAwMDAwMDAwMDAwMDAwMDAwMDAwMDAwMDAwMAQ0LCw0ODRAODhAUDg4OFBQO&#10;Dg4OFBEMDAwMDBERDAwMDAwMEQwMDAwMDAwMDAwMDAwMDAwMDAwMDAwMDAwMDAz/wAARCAAR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7/4n0QSUNDX1BST0ZJ&#10;TEUAARIACIBwQURCRQIQAABwcnRyQ01ZS0xhYiAH0AAHABoABQApADVhY3NwQVBQTAAAAABBREJF&#10;AAAAAAAAAAAAAAAAAAAAAQ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//ifRBJQ0NfUFJPRklMRQACEo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/+J9EElDQ19QUk9GSUxFAAMS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L/4n0Q&#10;SUNDX1BST0ZJTEUABB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f/ifRBJQ0NfUFJPRklMRQAFEu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S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/+J9EElDQ19QUk9GSUxFAAYS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D/4n0QSUNDX1BST0ZJTEUABxI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A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P/ifRBJQ0NfUFJP&#10;RklMRQAIEs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5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/+J9EElDQ19QUk9GSUxFAAkS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P/i&#10;fRBJQ0NfUFJPRklMRQALEj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/+J9EElDQ19QUk9GSUxFAAwS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X/4n0QSUNDX1BST0ZJTEUADRJ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v/ifRBJQ0NfUFJPRklMRQAOE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/+J9EElDQ19Q&#10;Uk9GSUxFAA8S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4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4n0QSUNDX1BST0ZJTEUAEBL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P/ifRBJQ0NfUFJPRklMRQAREi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zgElDQ19QUk9GSUxFABIS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EBAQEBAQEBAQEBAQEBAQEB&#10;AQEBAQEBAQEBAQECAQEBAQEBAgICAgICAgICAgICAgIDAwMDAwMDAwMDAwMDAwMBAQEBAQEBAgEB&#10;AgMCAgIDAwMDAwMDAwMDAwMDAwMDAwMDAwMDAwMDAwMDAwMDAwMDAwMDAwMDAwMDAwMDAwMDA//A&#10;ABQIAWgM5AQBEQACEQEDEQEEEQD/3QAEAZ3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OBAEAAhED&#10;EQQAAD8A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">
              <v:group id="Group 15" o:spid="_x0000_s1027" style="position:absolute;left:1941;top:720;width:8880;height:784" coordorigin="1941,720" coordsize="8880,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alt="fs_safetycompliance_imark" style="position:absolute;left:6621;top:720;width:4200;height: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FFO6+AAAA2gAAAA8AAABkcnMvZG93bnJldi54bWxET02LwjAQvS/4H8IIXhZN14NINYoIggcV&#10;rYLXoRnTajMpTVarv94cBI+P9z2dt7YSd2p86VjB3yABQZw7XbJRcDqu+mMQPiBrrByTgid5mM86&#10;P1NMtXvwge5ZMCKGsE9RQRFCnUrp84Is+oGriSN3cY3FEGFjpG7wEcNtJYdJMpIWS44NBda0LCi/&#10;Zf9WwVaaTJv96Ryq237zO9wd+bp6KdXrtosJiEBt+Io/7rVWELfGK/EGyN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0FFO6+AAAA2gAAAA8AAAAAAAAAAAAAAAAAnwIAAGRy&#10;cy9kb3ducmV2LnhtbFBLBQYAAAAABAAEAPcAAACKAwAAAAA=&#10;">
                  <v:imagedata r:id="rId3" o:title="fs_safetycompliance_imark" croptop="20207f" cropbottom="1942f" cropleft="25828f" cropright="18507f"/>
                </v:shape>
                <v:shape id="Picture 11" o:spid="_x0000_s1029" type="#_x0000_t75" style="position:absolute;left:1941;top:720;width:4680;height: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zpBbBAAAA2gAAAA8AAABkcnMvZG93bnJldi54bWxEj8FqwzAQRO+F/IPYQG+NnBIX14kSQqCh&#10;17o15LhYG8uJtTKSnLh/XxUKPQ4z84bZ7Cbbixv50DlWsFxkIIgbpztuFXx9vj0VIEJE1tg7JgXf&#10;FGC3nT1ssNTuzh90q2IrEoRDiQpMjEMpZWgMWQwLNxAn7+y8xZikb6X2eE9w28vnLHuRFjtOCwYH&#10;OhhqrtVoFeTG+rGu8yWdTmalp+NYXAwp9Tif9msQkab4H/5rv2sFr/B7Jd0A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zpBbBAAAA2gAAAA8AAAAAAAAAAAAAAAAAnwIA&#10;AGRycy9kb3ducmV2LnhtbFBLBQYAAAAABAAEAPcAAACNAwAAAAA=&#10;">
                  <v:imagedata r:id="rId4" o:title=""/>
                </v:shape>
              </v:group>
              <v:shape id="Picture 12" o:spid="_x0000_s1030" type="#_x0000_t75" alt="fs_safetycompliance_imark" style="position:absolute;left:10221;top:784;width:48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ACZjDAAAA2wAAAA8AAABkcnMvZG93bnJldi54bWxEj0FrwzAMhe+D/gejwS5jdbZDCWncUBZG&#10;R2/z8gPUWEtCYznEbpv+++kw2E3iPb33qawWP6orzXEIbOB1nYEiboMbuDPQfH+85KBiQnY4BiYD&#10;d4pQ7VYPJRYu3PiLrjZ1SkI4FmigT2kqtI5tTx7jOkzEov2E2WOSde60m/Em4X7Ub1m20R4HloYe&#10;J3rvqT3bizdwaGxXj9aGvHmu3ekY881xyY15elz2W1CJlvRv/rv+dIIv9PKLDK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AJmMMAAADbAAAADwAAAAAAAAAAAAAAAACf&#10;AgAAZHJzL2Rvd25yZXYueG1sUEsFBgAAAAAEAAQA9wAAAI8DAAAAAA==&#10;">
                <v:imagedata r:id="rId3" o:title="fs_safetycompliance_imark" croptop="20207f" cropbottom="3065f" cropleft="59748f" cropright="2250f"/>
              </v:shape>
            </v:group>
          </w:pict>
        </mc:Fallback>
      </mc:AlternateContent>
    </w:r>
    <w:r w:rsidR="00A74287">
      <w:rPr>
        <w:noProof/>
      </w:rPr>
      <mc:AlternateContent>
        <mc:Choice Requires="wps">
          <w:drawing>
            <wp:anchor distT="36576" distB="36576" distL="36576" distR="36576" simplePos="0" relativeHeight="251655680" behindDoc="1" locked="0" layoutInCell="1" allowOverlap="1" wp14:anchorId="7CF774B3" wp14:editId="3C4504F1">
              <wp:simplePos x="0" y="0"/>
              <wp:positionH relativeFrom="column">
                <wp:posOffset>-139065</wp:posOffset>
              </wp:positionH>
              <wp:positionV relativeFrom="paragraph">
                <wp:posOffset>0</wp:posOffset>
              </wp:positionV>
              <wp:extent cx="1981200" cy="1107440"/>
              <wp:effectExtent l="3810" t="0" r="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 noChangeShapeType="1"/>
                    </wps:cNvSpPr>
                    <wps:spPr bwMode="auto">
                      <a:xfrm>
                        <a:off x="0" y="0"/>
                        <a:ext cx="1981200" cy="1107440"/>
                      </a:xfrm>
                      <a:prstGeom prst="rect">
                        <a:avLst/>
                      </a:prstGeom>
                      <a:solidFill>
                        <a:srgbClr val="FF9933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6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10.95pt;margin-top:0;width:156pt;height:87.2pt;z-index:-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" fillcolor="#f93" stroked="f" strokecolor="#006" strokeweight="0" insetpen="t">
              <v:shadow color="#ccc"/>
              <o:lock v:ext="edit" shapetype="t"/>
              <v:textbox inset="2.88pt,2.88pt,2.88pt,2.88pt"/>
            </v:rect>
          </w:pict>
        </mc:Fallback>
      </mc:AlternateContent>
    </w:r>
    <w:r w:rsidR="00A74287">
      <w:rPr>
        <w:noProof/>
      </w:rPr>
      <mc:AlternateContent>
        <mc:Choice Requires="wpc">
          <w:drawing>
            <wp:inline distT="0" distB="0" distL="0" distR="0" wp14:anchorId="0132C3EC" wp14:editId="1392D5A2">
              <wp:extent cx="5638800" cy="523875"/>
              <wp:effectExtent l="0" t="0" r="0" b="0"/>
              <wp:docPr id="14" name="Canvas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</wpc:wpc>
                </a:graphicData>
              </a:graphic>
            </wp:inline>
          </w:drawing>
        </mc:Choice>
        <mc:Fallback>
          <w:pict>
            <v:group id="Canvas 14" o:spid="_x0000_s1026" editas="canvas" style="width:444pt;height:41.25pt;mso-position-horizontal-relative:char;mso-position-vertical-relative:line" coordsize="56388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INLnhtsAAAAEAQAADwAAAAAAAAAAAAAAAABjAwAAZHJzL2Rvd25y&#10;ZXYueG1sUEsFBgAAAAAEAAQA8wAAAGsEAAAAAA==&#10;">
              <v:shape id="_x0000_s1027" type="#_x0000_t75" style="position:absolute;width:56388;height:5238;visibility:visible;mso-wrap-style:square">
                <v:fill o:detectmouseclick="t"/>
                <v:path o:connecttype="none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22320"/>
    <w:multiLevelType w:val="hybridMultilevel"/>
    <w:tmpl w:val="0D1E7FEC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200" w:hanging="180"/>
      </w:pPr>
    </w:lvl>
    <w:lvl w:ilvl="3" w:tplc="0409000F">
      <w:start w:val="1"/>
      <w:numFmt w:val="decimal"/>
      <w:lvlText w:val="%4."/>
      <w:lvlJc w:val="left"/>
      <w:pPr>
        <w:ind w:left="2920" w:hanging="360"/>
      </w:pPr>
    </w:lvl>
    <w:lvl w:ilvl="4" w:tplc="04090019">
      <w:start w:val="1"/>
      <w:numFmt w:val="lowerLetter"/>
      <w:lvlText w:val="%5."/>
      <w:lvlJc w:val="left"/>
      <w:pPr>
        <w:ind w:left="3640" w:hanging="360"/>
      </w:pPr>
    </w:lvl>
    <w:lvl w:ilvl="5" w:tplc="0409001B">
      <w:start w:val="1"/>
      <w:numFmt w:val="lowerRoman"/>
      <w:lvlText w:val="%6."/>
      <w:lvlJc w:val="right"/>
      <w:pPr>
        <w:ind w:left="4360" w:hanging="180"/>
      </w:pPr>
    </w:lvl>
    <w:lvl w:ilvl="6" w:tplc="0409000F">
      <w:start w:val="1"/>
      <w:numFmt w:val="decimal"/>
      <w:lvlText w:val="%7."/>
      <w:lvlJc w:val="left"/>
      <w:pPr>
        <w:ind w:left="5080" w:hanging="360"/>
      </w:pPr>
    </w:lvl>
    <w:lvl w:ilvl="7" w:tplc="04090019">
      <w:start w:val="1"/>
      <w:numFmt w:val="lowerLetter"/>
      <w:lvlText w:val="%8."/>
      <w:lvlJc w:val="left"/>
      <w:pPr>
        <w:ind w:left="5800" w:hanging="360"/>
      </w:pPr>
    </w:lvl>
    <w:lvl w:ilvl="8" w:tplc="0409001B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2C7"/>
    <w:rsid w:val="00020009"/>
    <w:rsid w:val="000F6182"/>
    <w:rsid w:val="0014784E"/>
    <w:rsid w:val="0024344D"/>
    <w:rsid w:val="002743B8"/>
    <w:rsid w:val="002770C9"/>
    <w:rsid w:val="003F6328"/>
    <w:rsid w:val="0046654F"/>
    <w:rsid w:val="004B2345"/>
    <w:rsid w:val="004C0227"/>
    <w:rsid w:val="005172D0"/>
    <w:rsid w:val="00576825"/>
    <w:rsid w:val="005775A3"/>
    <w:rsid w:val="006C0284"/>
    <w:rsid w:val="007C27BE"/>
    <w:rsid w:val="007F69A6"/>
    <w:rsid w:val="008052A3"/>
    <w:rsid w:val="00811BB3"/>
    <w:rsid w:val="008E6FE2"/>
    <w:rsid w:val="00943A58"/>
    <w:rsid w:val="00980DC3"/>
    <w:rsid w:val="009E0817"/>
    <w:rsid w:val="009E48DC"/>
    <w:rsid w:val="00A74287"/>
    <w:rsid w:val="00A837B3"/>
    <w:rsid w:val="00AA0B53"/>
    <w:rsid w:val="00B814A7"/>
    <w:rsid w:val="00BE3E76"/>
    <w:rsid w:val="00C05080"/>
    <w:rsid w:val="00C60D49"/>
    <w:rsid w:val="00C7081F"/>
    <w:rsid w:val="00D841CD"/>
    <w:rsid w:val="00D902C7"/>
    <w:rsid w:val="00D97369"/>
    <w:rsid w:val="00DA13EF"/>
    <w:rsid w:val="00E4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02C7"/>
    <w:rPr>
      <w:rFonts w:ascii="Calibri" w:eastAsiaTheme="minorHAns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rsid w:val="008052A3"/>
  </w:style>
  <w:style w:type="paragraph" w:styleId="Header">
    <w:name w:val="header"/>
    <w:basedOn w:val="Normal"/>
    <w:rsid w:val="009E081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E081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80DC3"/>
  </w:style>
  <w:style w:type="paragraph" w:styleId="BalloonText">
    <w:name w:val="Balloon Text"/>
    <w:basedOn w:val="Normal"/>
    <w:semiHidden/>
    <w:rsid w:val="00980D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02C7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02C7"/>
    <w:rPr>
      <w:rFonts w:ascii="Calibri" w:eastAsiaTheme="minorHAns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rsid w:val="008052A3"/>
  </w:style>
  <w:style w:type="paragraph" w:styleId="Header">
    <w:name w:val="header"/>
    <w:basedOn w:val="Normal"/>
    <w:rsid w:val="009E081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E081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80DC3"/>
  </w:style>
  <w:style w:type="paragraph" w:styleId="BalloonText">
    <w:name w:val="Balloon Text"/>
    <w:basedOn w:val="Normal"/>
    <w:semiHidden/>
    <w:rsid w:val="00980D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02C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emplates\FactSheet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FactSheetTemplate.dotx</Template>
  <TotalTime>16</TotalTime>
  <Pages>1</Pages>
  <Words>239</Words>
  <Characters>1320</Characters>
  <Application>Microsoft Office Word</Application>
  <DocSecurity>0</DocSecurity>
  <Lines>28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Medical Surveillance Program</vt:lpstr>
    </vt:vector>
  </TitlesOfParts>
  <Company>Facilities and Services</Company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Surveillance Program</dc:title>
  <dc:creator>Dana Gillon</dc:creator>
  <cp:lastModifiedBy>Dana Gillon</cp:lastModifiedBy>
  <cp:revision>6</cp:revision>
  <cp:lastPrinted>2014-08-04T21:10:00Z</cp:lastPrinted>
  <dcterms:created xsi:type="dcterms:W3CDTF">2014-08-04T20:59:00Z</dcterms:created>
  <dcterms:modified xsi:type="dcterms:W3CDTF">2014-08-04T21:15:00Z</dcterms:modified>
</cp:coreProperties>
</file>